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69A80" w14:textId="77777777" w:rsidR="0074232E" w:rsidRDefault="0074232E">
      <w:pPr>
        <w:overflowPunct/>
        <w:rPr>
          <w:color w:val="auto"/>
          <w:kern w:val="0"/>
          <w:sz w:val="24"/>
          <w:szCs w:val="24"/>
        </w:rPr>
        <w:sectPr w:rsidR="0074232E" w:rsidSect="00A04947">
          <w:headerReference w:type="default" r:id="rId8"/>
          <w:pgSz w:w="12240" w:h="15840"/>
          <w:pgMar w:top="1440" w:right="1152" w:bottom="1440" w:left="1440" w:header="720" w:footer="720" w:gutter="0"/>
          <w:cols w:space="720"/>
          <w:noEndnote/>
        </w:sectPr>
      </w:pPr>
    </w:p>
    <w:p w14:paraId="7B7E638E" w14:textId="1613D05D" w:rsidR="0079148E" w:rsidRPr="00491696" w:rsidRDefault="0079148E" w:rsidP="0079148E">
      <w:pPr>
        <w:tabs>
          <w:tab w:val="center" w:pos="5342"/>
          <w:tab w:val="right" w:pos="10664"/>
        </w:tabs>
        <w:jc w:val="center"/>
        <w:rPr>
          <w:b/>
          <w:color w:val="auto"/>
          <w:kern w:val="0"/>
          <w:sz w:val="22"/>
          <w:szCs w:val="24"/>
        </w:rPr>
      </w:pPr>
      <w:r w:rsidRPr="00491696">
        <w:rPr>
          <w:b/>
          <w:color w:val="auto"/>
          <w:kern w:val="0"/>
          <w:sz w:val="24"/>
          <w:szCs w:val="24"/>
        </w:rPr>
        <w:t>202</w:t>
      </w:r>
      <w:r w:rsidR="00B34889" w:rsidRPr="00491696">
        <w:rPr>
          <w:b/>
          <w:color w:val="auto"/>
          <w:kern w:val="0"/>
          <w:sz w:val="24"/>
          <w:szCs w:val="24"/>
        </w:rPr>
        <w:t>6 Chili, Crafts, &amp; Cruisers</w:t>
      </w:r>
      <w:r w:rsidRPr="00FF7F1B">
        <w:rPr>
          <w:b/>
          <w:color w:val="auto"/>
          <w:kern w:val="0"/>
          <w:sz w:val="24"/>
          <w:szCs w:val="24"/>
          <w:lang w:val="en-GB"/>
        </w:rPr>
        <w:t xml:space="preserve"> Vendor</w:t>
      </w:r>
      <w:r w:rsidRPr="00491696">
        <w:rPr>
          <w:b/>
          <w:color w:val="auto"/>
          <w:kern w:val="0"/>
          <w:sz w:val="22"/>
          <w:szCs w:val="24"/>
        </w:rPr>
        <w:t xml:space="preserve"> Application</w:t>
      </w:r>
    </w:p>
    <w:p w14:paraId="3ABE4263" w14:textId="77777777" w:rsidR="0079148E" w:rsidRPr="00491696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12"/>
          <w:szCs w:val="24"/>
        </w:rPr>
      </w:pPr>
    </w:p>
    <w:p w14:paraId="300596EC" w14:textId="55084165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22"/>
          <w:szCs w:val="22"/>
        </w:rPr>
      </w:pPr>
      <w:r w:rsidRPr="00FF7F1B">
        <w:rPr>
          <w:color w:val="auto"/>
          <w:kern w:val="0"/>
          <w:sz w:val="22"/>
          <w:szCs w:val="22"/>
        </w:rPr>
        <w:t xml:space="preserve">We have started planning </w:t>
      </w:r>
      <w:r w:rsidR="008B0079" w:rsidRPr="00FF7F1B">
        <w:rPr>
          <w:color w:val="auto"/>
          <w:kern w:val="0"/>
          <w:sz w:val="22"/>
          <w:szCs w:val="22"/>
        </w:rPr>
        <w:t>t</w:t>
      </w:r>
      <w:r w:rsidRPr="00FF7F1B">
        <w:rPr>
          <w:color w:val="auto"/>
          <w:kern w:val="0"/>
          <w:sz w:val="22"/>
          <w:szCs w:val="22"/>
        </w:rPr>
        <w:t>he 202</w:t>
      </w:r>
      <w:r w:rsidR="00B34889" w:rsidRPr="00FF7F1B">
        <w:rPr>
          <w:color w:val="auto"/>
          <w:kern w:val="0"/>
          <w:sz w:val="22"/>
          <w:szCs w:val="22"/>
        </w:rPr>
        <w:t>6</w:t>
      </w:r>
      <w:r w:rsidRPr="00FF7F1B">
        <w:rPr>
          <w:color w:val="auto"/>
          <w:kern w:val="0"/>
          <w:sz w:val="22"/>
          <w:szCs w:val="22"/>
        </w:rPr>
        <w:t xml:space="preserve"> </w:t>
      </w:r>
      <w:r w:rsidR="00B34889" w:rsidRPr="00FF7F1B">
        <w:rPr>
          <w:color w:val="auto"/>
          <w:kern w:val="0"/>
          <w:sz w:val="22"/>
          <w:szCs w:val="22"/>
        </w:rPr>
        <w:t>Chili, Crafts, &amp; Cruisers,</w:t>
      </w:r>
      <w:r w:rsidRPr="00FF7F1B">
        <w:rPr>
          <w:color w:val="auto"/>
          <w:kern w:val="0"/>
          <w:sz w:val="22"/>
          <w:szCs w:val="22"/>
        </w:rPr>
        <w:t xml:space="preserve"> which will feature </w:t>
      </w:r>
      <w:r w:rsidR="00B34889" w:rsidRPr="00FF7F1B">
        <w:rPr>
          <w:color w:val="auto"/>
          <w:kern w:val="0"/>
          <w:sz w:val="22"/>
          <w:szCs w:val="22"/>
        </w:rPr>
        <w:t>local crafters/vendors, a chili contest and car show</w:t>
      </w:r>
      <w:r w:rsidRPr="00FF7F1B">
        <w:rPr>
          <w:color w:val="auto"/>
          <w:kern w:val="0"/>
          <w:sz w:val="22"/>
          <w:szCs w:val="22"/>
        </w:rPr>
        <w:t xml:space="preserve">. </w:t>
      </w:r>
      <w:r w:rsidR="00FF7F1B" w:rsidRPr="00FF7F1B">
        <w:rPr>
          <w:color w:val="auto"/>
          <w:kern w:val="0"/>
          <w:sz w:val="22"/>
          <w:szCs w:val="22"/>
        </w:rPr>
        <w:t>Additionally</w:t>
      </w:r>
      <w:r w:rsidR="00B34889" w:rsidRPr="00FF7F1B">
        <w:rPr>
          <w:color w:val="auto"/>
          <w:kern w:val="0"/>
          <w:sz w:val="22"/>
          <w:szCs w:val="22"/>
        </w:rPr>
        <w:t xml:space="preserve">, we </w:t>
      </w:r>
      <w:r w:rsidR="00EC5B17" w:rsidRPr="00FF7F1B">
        <w:rPr>
          <w:color w:val="auto"/>
          <w:kern w:val="0"/>
          <w:sz w:val="22"/>
          <w:szCs w:val="22"/>
        </w:rPr>
        <w:t>are looking for other</w:t>
      </w:r>
      <w:r w:rsidR="00B34889" w:rsidRPr="00FF7F1B">
        <w:rPr>
          <w:color w:val="auto"/>
          <w:kern w:val="0"/>
          <w:sz w:val="22"/>
          <w:szCs w:val="22"/>
        </w:rPr>
        <w:t xml:space="preserve"> food vendors besides chili</w:t>
      </w:r>
      <w:r w:rsidRPr="00FF7F1B">
        <w:rPr>
          <w:color w:val="auto"/>
          <w:kern w:val="0"/>
          <w:sz w:val="22"/>
          <w:szCs w:val="22"/>
        </w:rPr>
        <w:t>.</w:t>
      </w:r>
    </w:p>
    <w:p w14:paraId="2DF0D671" w14:textId="4132368C" w:rsidR="0079148E" w:rsidRPr="00FF7F1B" w:rsidRDefault="0079148E" w:rsidP="00B34889">
      <w:pPr>
        <w:tabs>
          <w:tab w:val="center" w:pos="5342"/>
          <w:tab w:val="right" w:pos="10664"/>
        </w:tabs>
        <w:rPr>
          <w:color w:val="auto"/>
          <w:kern w:val="0"/>
          <w:sz w:val="18"/>
          <w:szCs w:val="18"/>
        </w:rPr>
      </w:pPr>
    </w:p>
    <w:p w14:paraId="1F6C910F" w14:textId="62F0190D" w:rsidR="00B34889" w:rsidRPr="00FF7F1B" w:rsidRDefault="00B34889" w:rsidP="00B34889">
      <w:pPr>
        <w:tabs>
          <w:tab w:val="center" w:pos="5342"/>
          <w:tab w:val="right" w:pos="10664"/>
        </w:tabs>
        <w:rPr>
          <w:color w:val="auto"/>
          <w:kern w:val="0"/>
          <w:sz w:val="22"/>
          <w:szCs w:val="22"/>
        </w:rPr>
      </w:pPr>
      <w:r w:rsidRPr="00FF7F1B">
        <w:rPr>
          <w:color w:val="auto"/>
          <w:kern w:val="0"/>
          <w:sz w:val="22"/>
          <w:szCs w:val="22"/>
        </w:rPr>
        <w:t xml:space="preserve">This </w:t>
      </w:r>
      <w:r w:rsidR="00FF7F1B" w:rsidRPr="00FF7F1B">
        <w:rPr>
          <w:color w:val="auto"/>
          <w:kern w:val="0"/>
          <w:sz w:val="22"/>
          <w:szCs w:val="22"/>
        </w:rPr>
        <w:t>year’s</w:t>
      </w:r>
      <w:r w:rsidRPr="00FF7F1B">
        <w:rPr>
          <w:color w:val="auto"/>
          <w:kern w:val="0"/>
          <w:sz w:val="22"/>
          <w:szCs w:val="22"/>
        </w:rPr>
        <w:t xml:space="preserve"> event is November 7, 2026, from 11am-4pm, Rain or Shine</w:t>
      </w:r>
    </w:p>
    <w:p w14:paraId="0B5F74C3" w14:textId="77777777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18"/>
          <w:szCs w:val="18"/>
        </w:rPr>
      </w:pPr>
    </w:p>
    <w:p w14:paraId="680F09CB" w14:textId="1A1390F9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22"/>
          <w:szCs w:val="22"/>
        </w:rPr>
      </w:pPr>
      <w:r w:rsidRPr="00FF7F1B">
        <w:rPr>
          <w:color w:val="auto"/>
          <w:kern w:val="0"/>
          <w:sz w:val="22"/>
          <w:szCs w:val="22"/>
        </w:rPr>
        <w:t xml:space="preserve">Vendors </w:t>
      </w:r>
      <w:r w:rsidR="00B34889" w:rsidRPr="00FF7F1B">
        <w:rPr>
          <w:color w:val="auto"/>
          <w:kern w:val="0"/>
          <w:sz w:val="22"/>
          <w:szCs w:val="22"/>
        </w:rPr>
        <w:t>spaces are</w:t>
      </w:r>
      <w:r w:rsidRPr="00FF7F1B">
        <w:rPr>
          <w:color w:val="auto"/>
          <w:kern w:val="0"/>
          <w:sz w:val="22"/>
          <w:szCs w:val="22"/>
        </w:rPr>
        <w:t xml:space="preserve"> </w:t>
      </w:r>
      <w:r w:rsidR="00FF7F1B">
        <w:rPr>
          <w:color w:val="auto"/>
          <w:kern w:val="0"/>
          <w:sz w:val="22"/>
          <w:szCs w:val="22"/>
        </w:rPr>
        <w:t xml:space="preserve">$20 each and are a </w:t>
      </w:r>
      <w:r w:rsidRPr="00FF7F1B">
        <w:rPr>
          <w:color w:val="auto"/>
          <w:kern w:val="0"/>
          <w:sz w:val="22"/>
          <w:szCs w:val="22"/>
        </w:rPr>
        <w:t>10’ x 10’ booth</w:t>
      </w:r>
      <w:r w:rsidR="00B34889" w:rsidRPr="00FF7F1B">
        <w:rPr>
          <w:color w:val="auto"/>
          <w:kern w:val="0"/>
          <w:sz w:val="22"/>
          <w:szCs w:val="22"/>
        </w:rPr>
        <w:t xml:space="preserve">, we have some spaces available under the pavilions, </w:t>
      </w:r>
      <w:r w:rsidR="00FF7F1B">
        <w:rPr>
          <w:color w:val="auto"/>
          <w:kern w:val="0"/>
          <w:sz w:val="22"/>
          <w:szCs w:val="22"/>
        </w:rPr>
        <w:t xml:space="preserve">(if we fill the pavilions, spaces will be on grass), </w:t>
      </w:r>
      <w:r w:rsidR="00B34889" w:rsidRPr="00FF7F1B">
        <w:rPr>
          <w:color w:val="auto"/>
          <w:kern w:val="0"/>
          <w:sz w:val="22"/>
          <w:szCs w:val="22"/>
        </w:rPr>
        <w:t xml:space="preserve">but still recommend using a canopy.  ALL CANOPYS MUST </w:t>
      </w:r>
      <w:r w:rsidR="00FF7F1B" w:rsidRPr="00FF7F1B">
        <w:rPr>
          <w:color w:val="auto"/>
          <w:kern w:val="0"/>
          <w:sz w:val="22"/>
          <w:szCs w:val="22"/>
        </w:rPr>
        <w:t>B</w:t>
      </w:r>
      <w:r w:rsidR="00B34889" w:rsidRPr="00FF7F1B">
        <w:rPr>
          <w:color w:val="auto"/>
          <w:kern w:val="0"/>
          <w:sz w:val="22"/>
          <w:szCs w:val="22"/>
        </w:rPr>
        <w:t>E SECURED. Y</w:t>
      </w:r>
      <w:r w:rsidRPr="00FF7F1B">
        <w:rPr>
          <w:color w:val="auto"/>
          <w:kern w:val="0"/>
          <w:sz w:val="22"/>
          <w:szCs w:val="22"/>
        </w:rPr>
        <w:t xml:space="preserve">ou will need to furnish your own tables, chairs, </w:t>
      </w:r>
      <w:r w:rsidR="00491696">
        <w:rPr>
          <w:color w:val="auto"/>
          <w:kern w:val="0"/>
          <w:sz w:val="22"/>
          <w:szCs w:val="22"/>
        </w:rPr>
        <w:t>(</w:t>
      </w:r>
      <w:r w:rsidRPr="00FF7F1B">
        <w:rPr>
          <w:color w:val="auto"/>
          <w:kern w:val="0"/>
          <w:sz w:val="22"/>
          <w:szCs w:val="22"/>
        </w:rPr>
        <w:t>or tent</w:t>
      </w:r>
      <w:r w:rsidR="00491696">
        <w:rPr>
          <w:color w:val="auto"/>
          <w:kern w:val="0"/>
          <w:sz w:val="22"/>
          <w:szCs w:val="22"/>
        </w:rPr>
        <w:t>)</w:t>
      </w:r>
      <w:r w:rsidRPr="00FF7F1B">
        <w:rPr>
          <w:color w:val="auto"/>
          <w:kern w:val="0"/>
          <w:sz w:val="22"/>
          <w:szCs w:val="22"/>
        </w:rPr>
        <w:t xml:space="preserve"> for your booth.  We may be able to provide an electric outlet; however, </w:t>
      </w:r>
      <w:r w:rsidR="00B34889" w:rsidRPr="00FF7F1B">
        <w:rPr>
          <w:color w:val="auto"/>
          <w:kern w:val="0"/>
          <w:sz w:val="22"/>
          <w:szCs w:val="22"/>
        </w:rPr>
        <w:t xml:space="preserve">it is not </w:t>
      </w:r>
      <w:r w:rsidR="00FF7F1B" w:rsidRPr="00FF7F1B">
        <w:rPr>
          <w:color w:val="auto"/>
          <w:kern w:val="0"/>
          <w:sz w:val="22"/>
          <w:szCs w:val="22"/>
        </w:rPr>
        <w:t>guaranteed</w:t>
      </w:r>
      <w:r w:rsidRPr="00FF7F1B">
        <w:rPr>
          <w:color w:val="auto"/>
          <w:kern w:val="0"/>
          <w:sz w:val="22"/>
          <w:szCs w:val="22"/>
        </w:rPr>
        <w:t xml:space="preserve">.  All food stands are required to comply with the Montgomery County, PA Health Department regulations.  </w:t>
      </w:r>
    </w:p>
    <w:p w14:paraId="23F7B05A" w14:textId="77777777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22"/>
          <w:szCs w:val="22"/>
        </w:rPr>
      </w:pPr>
    </w:p>
    <w:p w14:paraId="2E2806CD" w14:textId="50467C22" w:rsidR="0079148E" w:rsidRPr="00FF7F1B" w:rsidRDefault="00491696" w:rsidP="0079148E">
      <w:pPr>
        <w:rPr>
          <w:color w:val="auto"/>
          <w:kern w:val="0"/>
          <w:sz w:val="22"/>
          <w:szCs w:val="22"/>
        </w:rPr>
      </w:pPr>
      <w:r>
        <w:rPr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D93DE50" wp14:editId="480CD67D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1247775" cy="1247775"/>
            <wp:effectExtent l="0" t="0" r="9525" b="9525"/>
            <wp:wrapSquare wrapText="bothSides"/>
            <wp:docPr id="16882682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268227" name="Picture 16882682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4AA" w:rsidRPr="00FF7F1B">
        <w:rPr>
          <w:iCs/>
          <w:sz w:val="22"/>
          <w:szCs w:val="22"/>
        </w:rPr>
        <w:t xml:space="preserve">Food </w:t>
      </w:r>
      <w:r w:rsidR="0079148E" w:rsidRPr="00FF7F1B">
        <w:rPr>
          <w:iCs/>
          <w:sz w:val="22"/>
          <w:szCs w:val="22"/>
        </w:rPr>
        <w:t>Vendors must provide a Certificate of Insurance (COI) listing $1,000,000 in General Liability Coverage, and it should state the following:</w:t>
      </w:r>
      <w:r w:rsidR="0079148E" w:rsidRPr="00FF7F1B">
        <w:rPr>
          <w:i/>
          <w:iCs/>
          <w:sz w:val="22"/>
          <w:szCs w:val="22"/>
        </w:rPr>
        <w:t xml:space="preserve"> “Farm, Home &amp; Youth Foundation of Montgomery County; its Board of Directors and Employees, are named as additional insureds under the commercial general liability policy. Additional insured coverage is on a primary and primary and non-contributory basis with a waiver of subrogation in favor of the additional insured under the commercial general liability policy.” </w:t>
      </w:r>
    </w:p>
    <w:p w14:paraId="5099AF01" w14:textId="116ECDDB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22"/>
          <w:szCs w:val="22"/>
        </w:rPr>
      </w:pPr>
    </w:p>
    <w:p w14:paraId="32DB8C9C" w14:textId="4FCD51B7" w:rsidR="0079148E" w:rsidRPr="00FF7F1B" w:rsidRDefault="0079148E" w:rsidP="0079148E">
      <w:pPr>
        <w:tabs>
          <w:tab w:val="center" w:pos="5342"/>
          <w:tab w:val="right" w:pos="10664"/>
        </w:tabs>
        <w:rPr>
          <w:sz w:val="22"/>
          <w:szCs w:val="22"/>
        </w:rPr>
      </w:pPr>
      <w:r w:rsidRPr="00FF7F1B">
        <w:rPr>
          <w:color w:val="auto"/>
          <w:kern w:val="0"/>
          <w:sz w:val="22"/>
          <w:szCs w:val="22"/>
        </w:rPr>
        <w:t xml:space="preserve">Please submit the registration </w:t>
      </w:r>
      <w:r w:rsidR="00491696">
        <w:rPr>
          <w:color w:val="auto"/>
          <w:kern w:val="0"/>
          <w:sz w:val="22"/>
          <w:szCs w:val="22"/>
        </w:rPr>
        <w:t xml:space="preserve">by scanning the QR code, or at fhycomplex.org, or complete the form </w:t>
      </w:r>
      <w:r w:rsidRPr="00FF7F1B">
        <w:rPr>
          <w:color w:val="auto"/>
          <w:kern w:val="0"/>
          <w:sz w:val="22"/>
          <w:szCs w:val="22"/>
        </w:rPr>
        <w:t xml:space="preserve">below, </w:t>
      </w:r>
      <w:r w:rsidR="00EC5B17" w:rsidRPr="00FF7F1B">
        <w:rPr>
          <w:color w:val="auto"/>
          <w:kern w:val="0"/>
          <w:sz w:val="22"/>
          <w:szCs w:val="22"/>
        </w:rPr>
        <w:t>(</w:t>
      </w:r>
      <w:r w:rsidRPr="00FF7F1B">
        <w:rPr>
          <w:color w:val="auto"/>
          <w:kern w:val="0"/>
          <w:sz w:val="22"/>
          <w:szCs w:val="22"/>
        </w:rPr>
        <w:t>along with the COI</w:t>
      </w:r>
      <w:r w:rsidR="00EC5B17" w:rsidRPr="00FF7F1B">
        <w:rPr>
          <w:color w:val="auto"/>
          <w:kern w:val="0"/>
          <w:sz w:val="22"/>
          <w:szCs w:val="22"/>
        </w:rPr>
        <w:t>)</w:t>
      </w:r>
      <w:r w:rsidRPr="00FF7F1B">
        <w:rPr>
          <w:color w:val="auto"/>
          <w:kern w:val="0"/>
          <w:sz w:val="22"/>
          <w:szCs w:val="22"/>
        </w:rPr>
        <w:t xml:space="preserve">, and return it by </w:t>
      </w:r>
      <w:r w:rsidR="00B34889" w:rsidRPr="00FF7F1B">
        <w:rPr>
          <w:color w:val="auto"/>
          <w:kern w:val="0"/>
          <w:sz w:val="22"/>
          <w:szCs w:val="22"/>
        </w:rPr>
        <w:t>October 20</w:t>
      </w:r>
      <w:r w:rsidRPr="00FF7F1B">
        <w:rPr>
          <w:color w:val="auto"/>
          <w:kern w:val="0"/>
          <w:sz w:val="22"/>
          <w:szCs w:val="22"/>
        </w:rPr>
        <w:t>, 202</w:t>
      </w:r>
      <w:r w:rsidR="00B34889" w:rsidRPr="00FF7F1B">
        <w:rPr>
          <w:color w:val="auto"/>
          <w:kern w:val="0"/>
          <w:sz w:val="22"/>
          <w:szCs w:val="22"/>
        </w:rPr>
        <w:t>6</w:t>
      </w:r>
      <w:r w:rsidRPr="00FF7F1B">
        <w:rPr>
          <w:color w:val="auto"/>
          <w:kern w:val="0"/>
          <w:sz w:val="22"/>
          <w:szCs w:val="22"/>
        </w:rPr>
        <w:t xml:space="preserve">.  If you have any questions, please call or email Kevin McGinnis at (484) 973-6110 or </w:t>
      </w:r>
      <w:hyperlink r:id="rId10" w:history="1">
        <w:r w:rsidRPr="00FF7F1B">
          <w:rPr>
            <w:rStyle w:val="Hyperlink"/>
            <w:kern w:val="0"/>
            <w:sz w:val="22"/>
            <w:szCs w:val="22"/>
          </w:rPr>
          <w:t>manager@fhyfoundation.org</w:t>
        </w:r>
      </w:hyperlink>
      <w:r w:rsidRPr="00FF7F1B">
        <w:rPr>
          <w:color w:val="auto"/>
          <w:kern w:val="0"/>
          <w:sz w:val="22"/>
          <w:szCs w:val="22"/>
        </w:rPr>
        <w:t xml:space="preserve">  </w:t>
      </w:r>
      <w:r w:rsidRPr="00FF7F1B">
        <w:rPr>
          <w:sz w:val="22"/>
          <w:szCs w:val="22"/>
        </w:rPr>
        <w:t>If sending via US Mail, please attach proof of insurance, and submit this form to Farm, Home &amp; Youth Foundation, 1015 Bridge Rd, Ste. D-1, Collegeville, PA  19426.</w:t>
      </w:r>
    </w:p>
    <w:p w14:paraId="2BAE0EF2" w14:textId="7CB1EE10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22"/>
          <w:szCs w:val="22"/>
        </w:rPr>
      </w:pPr>
    </w:p>
    <w:p w14:paraId="4F801E53" w14:textId="2E67697C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22"/>
          <w:szCs w:val="22"/>
        </w:rPr>
      </w:pPr>
      <w:r w:rsidRPr="00FF7F1B">
        <w:rPr>
          <w:color w:val="auto"/>
          <w:kern w:val="0"/>
          <w:sz w:val="22"/>
          <w:szCs w:val="22"/>
        </w:rPr>
        <w:t xml:space="preserve">Applications and COI may be emailed </w:t>
      </w:r>
      <w:r w:rsidR="00EC5B17" w:rsidRPr="00FF7F1B">
        <w:rPr>
          <w:color w:val="auto"/>
          <w:kern w:val="0"/>
          <w:sz w:val="22"/>
          <w:szCs w:val="22"/>
        </w:rPr>
        <w:t>to the above address before due date</w:t>
      </w:r>
      <w:r w:rsidRPr="00FF7F1B">
        <w:rPr>
          <w:color w:val="auto"/>
          <w:kern w:val="0"/>
          <w:sz w:val="22"/>
          <w:szCs w:val="22"/>
        </w:rPr>
        <w:t xml:space="preserve">.  </w:t>
      </w:r>
    </w:p>
    <w:p w14:paraId="011829C7" w14:textId="3641F3B2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22"/>
          <w:szCs w:val="22"/>
        </w:rPr>
      </w:pPr>
    </w:p>
    <w:p w14:paraId="17075FAF" w14:textId="0D1EEACA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22"/>
          <w:szCs w:val="22"/>
        </w:rPr>
      </w:pPr>
      <w:r w:rsidRPr="00FF7F1B">
        <w:rPr>
          <w:color w:val="auto"/>
          <w:kern w:val="0"/>
          <w:sz w:val="22"/>
          <w:szCs w:val="22"/>
        </w:rPr>
        <w:t xml:space="preserve">Thank you!  We look forward to seeing you at the </w:t>
      </w:r>
      <w:r w:rsidR="00EC5B17" w:rsidRPr="00FF7F1B">
        <w:rPr>
          <w:color w:val="auto"/>
          <w:kern w:val="0"/>
          <w:sz w:val="22"/>
          <w:szCs w:val="22"/>
        </w:rPr>
        <w:t>Event</w:t>
      </w:r>
    </w:p>
    <w:p w14:paraId="7C77D8B4" w14:textId="77777777" w:rsidR="00491696" w:rsidRDefault="00491696" w:rsidP="0079148E">
      <w:pPr>
        <w:tabs>
          <w:tab w:val="center" w:pos="5342"/>
          <w:tab w:val="right" w:pos="10664"/>
        </w:tabs>
        <w:rPr>
          <w:color w:val="auto"/>
          <w:kern w:val="0"/>
          <w:sz w:val="28"/>
          <w:szCs w:val="28"/>
        </w:rPr>
      </w:pPr>
    </w:p>
    <w:p w14:paraId="10EE6C62" w14:textId="76E2F903" w:rsidR="0079148E" w:rsidRPr="00FF7F1B" w:rsidRDefault="0079148E" w:rsidP="0079148E">
      <w:pPr>
        <w:tabs>
          <w:tab w:val="center" w:pos="5342"/>
          <w:tab w:val="right" w:pos="10664"/>
        </w:tabs>
        <w:rPr>
          <w:color w:val="auto"/>
          <w:kern w:val="0"/>
          <w:sz w:val="28"/>
          <w:szCs w:val="28"/>
        </w:rPr>
      </w:pPr>
      <w:r w:rsidRPr="00FF7F1B">
        <w:rPr>
          <w:color w:val="auto"/>
          <w:kern w:val="0"/>
          <w:sz w:val="28"/>
          <w:szCs w:val="28"/>
        </w:rPr>
        <w:t>************************************************************************</w:t>
      </w:r>
    </w:p>
    <w:p w14:paraId="25C0A63C" w14:textId="2C89225F" w:rsidR="0079148E" w:rsidRPr="00FF7F1B" w:rsidRDefault="0079148E" w:rsidP="0079148E">
      <w:pPr>
        <w:overflowPunct/>
        <w:rPr>
          <w:color w:val="auto"/>
          <w:kern w:val="0"/>
          <w:sz w:val="22"/>
          <w:szCs w:val="24"/>
        </w:rPr>
      </w:pPr>
      <w:r w:rsidRPr="00FF7F1B">
        <w:rPr>
          <w:color w:val="auto"/>
          <w:kern w:val="0"/>
          <w:sz w:val="22"/>
          <w:szCs w:val="24"/>
        </w:rPr>
        <w:t xml:space="preserve">Vendor/Exhibitor </w:t>
      </w:r>
      <w:proofErr w:type="gramStart"/>
      <w:r w:rsidRPr="00FF7F1B">
        <w:rPr>
          <w:color w:val="auto"/>
          <w:kern w:val="0"/>
          <w:sz w:val="22"/>
          <w:szCs w:val="24"/>
        </w:rPr>
        <w:t>Name</w:t>
      </w:r>
      <w:r w:rsidR="00FF7F1B">
        <w:rPr>
          <w:color w:val="auto"/>
          <w:kern w:val="0"/>
          <w:sz w:val="22"/>
          <w:szCs w:val="24"/>
        </w:rPr>
        <w:t>:</w:t>
      </w:r>
      <w:r w:rsidRPr="00FF7F1B">
        <w:rPr>
          <w:color w:val="auto"/>
          <w:kern w:val="0"/>
          <w:sz w:val="22"/>
          <w:szCs w:val="24"/>
        </w:rPr>
        <w:t>_</w:t>
      </w:r>
      <w:proofErr w:type="gramEnd"/>
      <w:r w:rsidRPr="00FF7F1B">
        <w:rPr>
          <w:color w:val="auto"/>
          <w:kern w:val="0"/>
          <w:sz w:val="22"/>
          <w:szCs w:val="24"/>
        </w:rPr>
        <w:t>_________________________________________________________________</w:t>
      </w:r>
    </w:p>
    <w:p w14:paraId="6AB61796" w14:textId="77777777" w:rsidR="0079148E" w:rsidRPr="00FF7F1B" w:rsidRDefault="0079148E" w:rsidP="0079148E">
      <w:pPr>
        <w:overflowPunct/>
        <w:rPr>
          <w:color w:val="auto"/>
          <w:kern w:val="0"/>
          <w:sz w:val="14"/>
          <w:szCs w:val="24"/>
        </w:rPr>
      </w:pPr>
    </w:p>
    <w:p w14:paraId="66B3B822" w14:textId="486F0948" w:rsidR="0079148E" w:rsidRPr="00FF7F1B" w:rsidRDefault="0079148E" w:rsidP="0079148E">
      <w:pPr>
        <w:overflowPunct/>
        <w:rPr>
          <w:color w:val="auto"/>
          <w:kern w:val="0"/>
          <w:sz w:val="22"/>
          <w:szCs w:val="24"/>
        </w:rPr>
      </w:pPr>
      <w:r w:rsidRPr="00FF7F1B">
        <w:rPr>
          <w:color w:val="auto"/>
          <w:kern w:val="0"/>
          <w:sz w:val="22"/>
          <w:szCs w:val="24"/>
        </w:rPr>
        <w:t>Organization Name:  _____________________________________________________________________</w:t>
      </w:r>
    </w:p>
    <w:p w14:paraId="17ABE265" w14:textId="77777777" w:rsidR="0079148E" w:rsidRPr="00FF7F1B" w:rsidRDefault="0079148E" w:rsidP="0079148E">
      <w:pPr>
        <w:overflowPunct/>
        <w:rPr>
          <w:color w:val="auto"/>
          <w:kern w:val="0"/>
          <w:sz w:val="16"/>
          <w:szCs w:val="24"/>
        </w:rPr>
      </w:pPr>
    </w:p>
    <w:p w14:paraId="381901B4" w14:textId="08693DA8" w:rsidR="0079148E" w:rsidRPr="00FF7F1B" w:rsidRDefault="0079148E" w:rsidP="0079148E">
      <w:pPr>
        <w:overflowPunct/>
        <w:rPr>
          <w:color w:val="auto"/>
          <w:kern w:val="0"/>
          <w:sz w:val="22"/>
          <w:szCs w:val="24"/>
        </w:rPr>
      </w:pPr>
      <w:r w:rsidRPr="00FF7F1B">
        <w:rPr>
          <w:color w:val="auto"/>
          <w:kern w:val="0"/>
          <w:sz w:val="22"/>
          <w:szCs w:val="24"/>
        </w:rPr>
        <w:t>Organization Address:  __________________________________________________________________</w:t>
      </w:r>
    </w:p>
    <w:p w14:paraId="32631508" w14:textId="77777777" w:rsidR="0079148E" w:rsidRPr="00FF7F1B" w:rsidRDefault="0079148E" w:rsidP="0079148E">
      <w:pPr>
        <w:overflowPunct/>
        <w:rPr>
          <w:color w:val="auto"/>
          <w:kern w:val="0"/>
          <w:sz w:val="16"/>
          <w:szCs w:val="24"/>
        </w:rPr>
      </w:pPr>
    </w:p>
    <w:p w14:paraId="1E2AA80E" w14:textId="1FA4940E" w:rsidR="0079148E" w:rsidRPr="00FF7F1B" w:rsidRDefault="0079148E" w:rsidP="0079148E">
      <w:pPr>
        <w:overflowPunct/>
        <w:rPr>
          <w:color w:val="auto"/>
          <w:kern w:val="0"/>
          <w:sz w:val="22"/>
          <w:szCs w:val="24"/>
        </w:rPr>
      </w:pPr>
      <w:r w:rsidRPr="00FF7F1B">
        <w:rPr>
          <w:color w:val="auto"/>
          <w:kern w:val="0"/>
          <w:sz w:val="22"/>
          <w:szCs w:val="24"/>
        </w:rPr>
        <w:t>___________________________________________________________________________________</w:t>
      </w:r>
    </w:p>
    <w:p w14:paraId="657DD3E3" w14:textId="77777777" w:rsidR="0079148E" w:rsidRPr="00FF7F1B" w:rsidRDefault="0079148E" w:rsidP="0079148E">
      <w:pPr>
        <w:overflowPunct/>
        <w:rPr>
          <w:color w:val="auto"/>
          <w:kern w:val="0"/>
          <w:sz w:val="18"/>
          <w:szCs w:val="24"/>
        </w:rPr>
      </w:pPr>
    </w:p>
    <w:p w14:paraId="27368B26" w14:textId="77777777" w:rsidR="0079148E" w:rsidRPr="00FF7F1B" w:rsidRDefault="0079148E" w:rsidP="0079148E">
      <w:pPr>
        <w:overflowPunct/>
        <w:rPr>
          <w:color w:val="auto"/>
          <w:kern w:val="0"/>
          <w:sz w:val="12"/>
          <w:szCs w:val="24"/>
        </w:rPr>
        <w:sectPr w:rsidR="0079148E" w:rsidRPr="00FF7F1B" w:rsidSect="00A04947">
          <w:headerReference w:type="default" r:id="rId11"/>
          <w:footerReference w:type="default" r:id="rId12"/>
          <w:type w:val="continuous"/>
          <w:pgSz w:w="12240" w:h="15840" w:code="1"/>
          <w:pgMar w:top="1440" w:right="634" w:bottom="1008" w:left="1440" w:header="720" w:footer="864" w:gutter="0"/>
          <w:cols w:space="720"/>
          <w:noEndnote/>
          <w:docGrid w:linePitch="272"/>
        </w:sectPr>
      </w:pPr>
    </w:p>
    <w:p w14:paraId="74B41096" w14:textId="4221B072" w:rsidR="0079148E" w:rsidRPr="00FF7F1B" w:rsidRDefault="0079148E" w:rsidP="0079148E">
      <w:pPr>
        <w:pStyle w:val="unknownstyle1"/>
        <w:tabs>
          <w:tab w:val="left" w:pos="8190"/>
        </w:tabs>
        <w:rPr>
          <w:rFonts w:ascii="Times New Roman" w:hAnsi="Times New Roman" w:cs="Times New Roman"/>
          <w:color w:val="auto"/>
          <w:kern w:val="0"/>
          <w:sz w:val="22"/>
          <w:szCs w:val="22"/>
        </w:rPr>
      </w:pPr>
      <w:r w:rsidRPr="00FF7F1B">
        <w:rPr>
          <w:rFonts w:ascii="Times New Roman" w:hAnsi="Times New Roman" w:cs="Times New Roman"/>
          <w:color w:val="auto"/>
          <w:kern w:val="0"/>
          <w:sz w:val="22"/>
          <w:szCs w:val="22"/>
        </w:rPr>
        <w:t>Phone: ________________________________ Email: _______________________________________</w:t>
      </w:r>
    </w:p>
    <w:p w14:paraId="7E0091B6" w14:textId="77777777" w:rsidR="00491696" w:rsidRDefault="00491696" w:rsidP="0079148E">
      <w:pPr>
        <w:pStyle w:val="unknownstyle1"/>
        <w:rPr>
          <w:rFonts w:ascii="Times New Roman" w:hAnsi="Times New Roman" w:cs="Times New Roman"/>
          <w:color w:val="auto"/>
          <w:kern w:val="0"/>
          <w:sz w:val="22"/>
          <w:szCs w:val="22"/>
        </w:rPr>
      </w:pPr>
    </w:p>
    <w:p w14:paraId="1B3052AF" w14:textId="3E2A7613" w:rsidR="0079148E" w:rsidRPr="00FF7F1B" w:rsidRDefault="0079148E" w:rsidP="0079148E">
      <w:pPr>
        <w:pStyle w:val="unknownstyle1"/>
        <w:rPr>
          <w:rFonts w:ascii="Times New Roman" w:hAnsi="Times New Roman" w:cs="Times New Roman"/>
          <w:color w:val="auto"/>
          <w:kern w:val="0"/>
          <w:sz w:val="22"/>
          <w:szCs w:val="22"/>
        </w:rPr>
      </w:pPr>
      <w:r w:rsidRPr="00FF7F1B">
        <w:rPr>
          <w:rFonts w:ascii="Times New Roman" w:hAnsi="Times New Roman" w:cs="Times New Roman"/>
          <w:color w:val="auto"/>
          <w:kern w:val="0"/>
          <w:sz w:val="22"/>
          <w:szCs w:val="22"/>
        </w:rPr>
        <w:t xml:space="preserve">Description of </w:t>
      </w:r>
      <w:r w:rsidR="00FF7F1B" w:rsidRPr="00FF7F1B">
        <w:rPr>
          <w:rFonts w:ascii="Times New Roman" w:hAnsi="Times New Roman" w:cs="Times New Roman"/>
          <w:color w:val="auto"/>
          <w:kern w:val="0"/>
          <w:sz w:val="22"/>
          <w:szCs w:val="22"/>
        </w:rPr>
        <w:t>products: _</w:t>
      </w:r>
      <w:r w:rsidRPr="00FF7F1B">
        <w:rPr>
          <w:rFonts w:ascii="Times New Roman" w:hAnsi="Times New Roman" w:cs="Times New Roman"/>
          <w:color w:val="auto"/>
          <w:kern w:val="0"/>
          <w:sz w:val="22"/>
          <w:szCs w:val="22"/>
        </w:rPr>
        <w:t>____________________________________________________________________________________</w:t>
      </w:r>
    </w:p>
    <w:p w14:paraId="27E0B301" w14:textId="77777777" w:rsidR="0079148E" w:rsidRPr="00FF7F1B" w:rsidRDefault="0079148E" w:rsidP="0079148E">
      <w:pPr>
        <w:pStyle w:val="unknownstyle1"/>
        <w:rPr>
          <w:rFonts w:ascii="Times New Roman" w:hAnsi="Times New Roman" w:cs="Times New Roman"/>
          <w:sz w:val="22"/>
          <w:szCs w:val="22"/>
        </w:rPr>
      </w:pPr>
    </w:p>
    <w:p w14:paraId="52A56D41" w14:textId="2C84211B" w:rsidR="0079148E" w:rsidRPr="00491696" w:rsidRDefault="0079148E" w:rsidP="00491696">
      <w:pPr>
        <w:pStyle w:val="unknownstyle1"/>
        <w:jc w:val="center"/>
        <w:rPr>
          <w:rFonts w:ascii="Times New Roman" w:hAnsi="Times New Roman" w:cs="Times New Roman"/>
          <w:sz w:val="22"/>
          <w:szCs w:val="16"/>
        </w:rPr>
      </w:pPr>
      <w:r w:rsidRPr="00FF7F1B">
        <w:rPr>
          <w:rFonts w:ascii="Times New Roman" w:hAnsi="Times New Roman" w:cs="Times New Roman"/>
          <w:sz w:val="22"/>
          <w:szCs w:val="16"/>
        </w:rPr>
        <w:t xml:space="preserve">****Completing this application does not guarantee a location at the </w:t>
      </w:r>
      <w:r w:rsidR="00FF7F1B" w:rsidRPr="00FF7F1B">
        <w:rPr>
          <w:rFonts w:ascii="Times New Roman" w:hAnsi="Times New Roman" w:cs="Times New Roman"/>
          <w:sz w:val="22"/>
          <w:szCs w:val="16"/>
        </w:rPr>
        <w:t>event. *</w:t>
      </w:r>
      <w:r w:rsidRPr="00FF7F1B">
        <w:rPr>
          <w:rFonts w:ascii="Times New Roman" w:hAnsi="Times New Roman" w:cs="Times New Roman"/>
          <w:sz w:val="22"/>
          <w:szCs w:val="16"/>
        </w:rPr>
        <w:t>***</w:t>
      </w:r>
    </w:p>
    <w:sectPr w:rsidR="0079148E" w:rsidRPr="00491696" w:rsidSect="00A04947">
      <w:type w:val="continuous"/>
      <w:pgSz w:w="12240" w:h="15840" w:code="1"/>
      <w:pgMar w:top="1440" w:right="1440" w:bottom="1440" w:left="1440" w:header="432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739C8" w14:textId="77777777" w:rsidR="00581153" w:rsidRDefault="00581153" w:rsidP="00047E6E">
      <w:r>
        <w:separator/>
      </w:r>
    </w:p>
  </w:endnote>
  <w:endnote w:type="continuationSeparator" w:id="0">
    <w:p w14:paraId="53A71CBC" w14:textId="77777777" w:rsidR="00581153" w:rsidRDefault="00581153" w:rsidP="0004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93BD6" w14:textId="77777777" w:rsidR="0079148E" w:rsidRDefault="0079148E" w:rsidP="00047E6E">
    <w:pPr>
      <w:pStyle w:val="msoaddress"/>
      <w:widowControl w:val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E99EF07" wp14:editId="1273B317">
              <wp:simplePos x="0" y="0"/>
              <wp:positionH relativeFrom="column">
                <wp:posOffset>0</wp:posOffset>
              </wp:positionH>
              <wp:positionV relativeFrom="paragraph">
                <wp:posOffset>68580</wp:posOffset>
              </wp:positionV>
              <wp:extent cx="6143625" cy="45085"/>
              <wp:effectExtent l="0" t="0" r="28575" b="1206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43625" cy="45085"/>
                      </a:xfrm>
                      <a:prstGeom prst="rect">
                        <a:avLst/>
                      </a:prstGeom>
                      <a:solidFill>
                        <a:srgbClr val="538135"/>
                      </a:solidFill>
                      <a:ln w="9525">
                        <a:solidFill>
                          <a:srgbClr val="70AD47">
                            <a:lumMod val="5000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981F6" id="Rectangle 4" o:spid="_x0000_s1026" style="position:absolute;margin-left:0;margin-top:5.4pt;width:483.75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" fillcolor="#538135" strokecolor="#385723"/>
          </w:pict>
        </mc:Fallback>
      </mc:AlternateContent>
    </w:r>
  </w:p>
  <w:p w14:paraId="24292A54" w14:textId="15C6FFCE" w:rsidR="0079148E" w:rsidRDefault="0079148E" w:rsidP="00047E6E">
    <w:pPr>
      <w:pStyle w:val="msoaddress"/>
      <w:widowControl w:val="0"/>
    </w:pPr>
    <w:r>
      <w:t>1015 Bridge Road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Phone</w:t>
    </w:r>
    <w:r w:rsidR="00FF7F1B">
      <w:t>: (</w:t>
    </w:r>
    <w:r>
      <w:t>484) 973-6110</w:t>
    </w:r>
    <w:r>
      <w:rPr>
        <w:noProof/>
        <w:color w:val="auto"/>
        <w:kern w:val="0"/>
        <w:sz w:val="24"/>
        <w:szCs w:val="24"/>
      </w:rPr>
      <mc:AlternateContent>
        <mc:Choice Requires="wps">
          <w:drawing>
            <wp:anchor distT="36576" distB="36576" distL="36576" distR="36576" simplePos="0" relativeHeight="251660288" behindDoc="0" locked="0" layoutInCell="1" allowOverlap="1" wp14:anchorId="7BAA4122" wp14:editId="4D91B601">
              <wp:simplePos x="0" y="0"/>
              <wp:positionH relativeFrom="column">
                <wp:posOffset>5486400</wp:posOffset>
              </wp:positionH>
              <wp:positionV relativeFrom="paragraph">
                <wp:posOffset>9172575</wp:posOffset>
              </wp:positionV>
              <wp:extent cx="1828800" cy="2825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1828800" cy="282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FEFAC9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7CFBB3F" w14:textId="77777777" w:rsidR="0079148E" w:rsidRDefault="0079148E" w:rsidP="00047E6E">
                          <w:pPr>
                            <w:pStyle w:val="msoaddress"/>
                            <w:widowControl w:val="0"/>
                          </w:pPr>
                          <w:r>
                            <w:t>Phone:  (484) 973-6110</w:t>
                          </w:r>
                        </w:p>
                        <w:p w14:paraId="174F22A7" w14:textId="77777777" w:rsidR="0079148E" w:rsidRDefault="0079148E" w:rsidP="00047E6E">
                          <w:pPr>
                            <w:pStyle w:val="msoaddress"/>
                            <w:widowControl w:val="0"/>
                          </w:pPr>
                          <w:r>
                            <w:t>Website:  www.montcopa4hcenter.org</w:t>
                          </w:r>
                        </w:p>
                        <w:p w14:paraId="51F10E13" w14:textId="77777777" w:rsidR="0079148E" w:rsidRDefault="0079148E" w:rsidP="00047E6E">
                          <w:pPr>
                            <w:pStyle w:val="msoaddress"/>
                            <w:widowControl w:val="0"/>
                          </w:pPr>
                          <w:r>
                            <w:t> </w:t>
                          </w:r>
                        </w:p>
                      </w:txbxContent>
                    </wps:txbx>
                    <wps:bodyPr rot="0" vert="horz" wrap="square" lIns="36195" tIns="0" rIns="36195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AA412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6in;margin-top:722.25pt;width:2in;height:22.2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" stroked="f" strokeweight="0" insetpen="t">
              <v:shadow color="#fefac9"/>
              <o:lock v:ext="edit" shapetype="t"/>
              <v:textbox inset="2.85pt,0,2.85pt,0">
                <w:txbxContent>
                  <w:p w14:paraId="17CFBB3F" w14:textId="77777777" w:rsidR="0079148E" w:rsidRDefault="0079148E" w:rsidP="00047E6E">
                    <w:pPr>
                      <w:pStyle w:val="msoaddress"/>
                      <w:widowControl w:val="0"/>
                    </w:pPr>
                    <w:r>
                      <w:t>Phone:  (484) 973-6110</w:t>
                    </w:r>
                  </w:p>
                  <w:p w14:paraId="174F22A7" w14:textId="77777777" w:rsidR="0079148E" w:rsidRDefault="0079148E" w:rsidP="00047E6E">
                    <w:pPr>
                      <w:pStyle w:val="msoaddress"/>
                      <w:widowControl w:val="0"/>
                    </w:pPr>
                    <w:r>
                      <w:t>Website:  www.montcopa4hcenter.org</w:t>
                    </w:r>
                  </w:p>
                  <w:p w14:paraId="51F10E13" w14:textId="77777777" w:rsidR="0079148E" w:rsidRDefault="0079148E" w:rsidP="00047E6E">
                    <w:pPr>
                      <w:pStyle w:val="msoaddress"/>
                      <w:widowControl w:val="0"/>
                    </w:pPr>
                    <w:r>
                      <w:t> 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auto"/>
        <w:kern w:val="0"/>
        <w:sz w:val="24"/>
        <w:szCs w:val="24"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6A00198E" wp14:editId="20E14A95">
              <wp:simplePos x="0" y="0"/>
              <wp:positionH relativeFrom="column">
                <wp:posOffset>5486400</wp:posOffset>
              </wp:positionH>
              <wp:positionV relativeFrom="paragraph">
                <wp:posOffset>9172575</wp:posOffset>
              </wp:positionV>
              <wp:extent cx="1828800" cy="28257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1828800" cy="282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FEFAC9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4502DC9" w14:textId="77777777" w:rsidR="0079148E" w:rsidRDefault="0079148E" w:rsidP="00047E6E">
                          <w:pPr>
                            <w:pStyle w:val="msoaddress"/>
                            <w:widowControl w:val="0"/>
                          </w:pPr>
                          <w:r>
                            <w:t>Phone:  (484) 973-6110</w:t>
                          </w:r>
                        </w:p>
                        <w:p w14:paraId="12F927E7" w14:textId="77777777" w:rsidR="0079148E" w:rsidRDefault="0079148E" w:rsidP="00047E6E">
                          <w:pPr>
                            <w:pStyle w:val="msoaddress"/>
                            <w:widowControl w:val="0"/>
                          </w:pPr>
                          <w:r>
                            <w:t>Website:  www.montcopa4hcenter.org</w:t>
                          </w:r>
                        </w:p>
                        <w:p w14:paraId="7B7C7F03" w14:textId="77777777" w:rsidR="0079148E" w:rsidRDefault="0079148E" w:rsidP="00047E6E">
                          <w:pPr>
                            <w:pStyle w:val="msoaddress"/>
                            <w:widowControl w:val="0"/>
                          </w:pPr>
                          <w:r>
                            <w:t> </w:t>
                          </w:r>
                        </w:p>
                      </w:txbxContent>
                    </wps:txbx>
                    <wps:bodyPr rot="0" vert="horz" wrap="square" lIns="36195" tIns="0" rIns="36195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00198E" id="Text Box 7" o:spid="_x0000_s1028" type="#_x0000_t202" style="position:absolute;margin-left:6in;margin-top:722.25pt;width:2in;height:22.2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" stroked="f" strokeweight="0" insetpen="t">
              <v:shadow color="#fefac9"/>
              <o:lock v:ext="edit" shapetype="t"/>
              <v:textbox inset="2.85pt,0,2.85pt,0">
                <w:txbxContent>
                  <w:p w14:paraId="04502DC9" w14:textId="77777777" w:rsidR="0079148E" w:rsidRDefault="0079148E" w:rsidP="00047E6E">
                    <w:pPr>
                      <w:pStyle w:val="msoaddress"/>
                      <w:widowControl w:val="0"/>
                    </w:pPr>
                    <w:r>
                      <w:t>Phone:  (484) 973-6110</w:t>
                    </w:r>
                  </w:p>
                  <w:p w14:paraId="12F927E7" w14:textId="77777777" w:rsidR="0079148E" w:rsidRDefault="0079148E" w:rsidP="00047E6E">
                    <w:pPr>
                      <w:pStyle w:val="msoaddress"/>
                      <w:widowControl w:val="0"/>
                    </w:pPr>
                    <w:r>
                      <w:t>Website:  www.montcopa4hcenter.org</w:t>
                    </w:r>
                  </w:p>
                  <w:p w14:paraId="7B7C7F03" w14:textId="77777777" w:rsidR="0079148E" w:rsidRDefault="0079148E" w:rsidP="00047E6E">
                    <w:pPr>
                      <w:pStyle w:val="msoaddress"/>
                      <w:widowControl w:val="0"/>
                    </w:pPr>
                    <w:r>
                      <w:t> </w:t>
                    </w:r>
                  </w:p>
                </w:txbxContent>
              </v:textbox>
            </v:shape>
          </w:pict>
        </mc:Fallback>
      </mc:AlternateContent>
    </w:r>
  </w:p>
  <w:p w14:paraId="5A49AB16" w14:textId="77777777" w:rsidR="0079148E" w:rsidRDefault="0079148E" w:rsidP="00047E6E">
    <w:pPr>
      <w:pStyle w:val="msoaddress"/>
      <w:widowControl w:val="0"/>
    </w:pPr>
    <w:r>
      <w:t>Collegeville, PA 19426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Website:  www.montcopa4hcenter.org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FA405" w14:textId="77777777" w:rsidR="00581153" w:rsidRDefault="00581153" w:rsidP="00047E6E">
      <w:r>
        <w:separator/>
      </w:r>
    </w:p>
  </w:footnote>
  <w:footnote w:type="continuationSeparator" w:id="0">
    <w:p w14:paraId="4A5F05CD" w14:textId="77777777" w:rsidR="00581153" w:rsidRDefault="00581153" w:rsidP="00047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CBB2B" w14:textId="77777777" w:rsidR="00423154" w:rsidRPr="00383BEC" w:rsidRDefault="005A6614" w:rsidP="00423154">
    <w:pPr>
      <w:pStyle w:val="unknownstyle"/>
      <w:jc w:val="right"/>
      <w:rPr>
        <w:rFonts w:asciiTheme="minorHAnsi" w:hAnsiTheme="minorHAnsi" w:cstheme="minorHAnsi"/>
        <w:sz w:val="20"/>
        <w:szCs w:val="20"/>
      </w:rPr>
    </w:pPr>
    <w:r>
      <w:rPr>
        <w:noProof/>
      </w:rPr>
      <w:drawing>
        <wp:anchor distT="0" distB="0" distL="114300" distR="114300" simplePos="0" relativeHeight="251655167" behindDoc="0" locked="0" layoutInCell="1" allowOverlap="0" wp14:anchorId="131D19B1" wp14:editId="5E6F6747">
          <wp:simplePos x="0" y="0"/>
          <wp:positionH relativeFrom="column">
            <wp:posOffset>104775</wp:posOffset>
          </wp:positionH>
          <wp:positionV relativeFrom="paragraph">
            <wp:posOffset>-189230</wp:posOffset>
          </wp:positionV>
          <wp:extent cx="1856105" cy="91948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atti\AppData\Local\Microsoft\Windows\INetCache\Content.Word\Logo-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56105" cy="919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3154">
      <w:tab/>
    </w:r>
    <w:r w:rsidR="00423154">
      <w:tab/>
    </w:r>
    <w:r w:rsidR="00423154">
      <w:tab/>
    </w:r>
    <w:r w:rsidR="00423154" w:rsidRPr="00383BEC">
      <w:rPr>
        <w:rFonts w:asciiTheme="minorHAnsi" w:hAnsiTheme="minorHAnsi" w:cstheme="minorHAnsi"/>
        <w:sz w:val="20"/>
        <w:szCs w:val="20"/>
      </w:rPr>
      <w:t>1015 Bridge Road</w:t>
    </w:r>
  </w:p>
  <w:p w14:paraId="575527F4" w14:textId="77777777" w:rsidR="00423154" w:rsidRPr="00383BEC" w:rsidRDefault="00423154" w:rsidP="00423154">
    <w:pPr>
      <w:pStyle w:val="unknownstyle"/>
      <w:jc w:val="right"/>
      <w:rPr>
        <w:rFonts w:asciiTheme="minorHAnsi" w:hAnsiTheme="minorHAnsi" w:cstheme="minorHAnsi"/>
        <w:sz w:val="20"/>
        <w:szCs w:val="20"/>
      </w:rPr>
    </w:pPr>
    <w:r w:rsidRPr="00383BEC">
      <w:rPr>
        <w:rFonts w:asciiTheme="minorHAnsi" w:hAnsiTheme="minorHAnsi" w:cstheme="minorHAnsi"/>
        <w:sz w:val="20"/>
        <w:szCs w:val="20"/>
      </w:rPr>
      <w:tab/>
    </w:r>
    <w:r w:rsidRPr="00383BEC">
      <w:rPr>
        <w:rFonts w:asciiTheme="minorHAnsi" w:hAnsiTheme="minorHAnsi" w:cstheme="minorHAnsi"/>
        <w:sz w:val="20"/>
        <w:szCs w:val="20"/>
      </w:rPr>
      <w:tab/>
    </w:r>
    <w:r w:rsidRPr="00383BEC">
      <w:rPr>
        <w:rFonts w:asciiTheme="minorHAnsi" w:hAnsiTheme="minorHAnsi" w:cstheme="minorHAnsi"/>
        <w:sz w:val="20"/>
        <w:szCs w:val="20"/>
      </w:rPr>
      <w:tab/>
    </w:r>
    <w:r w:rsidRPr="00383BEC">
      <w:rPr>
        <w:rFonts w:asciiTheme="minorHAnsi" w:hAnsiTheme="minorHAnsi" w:cstheme="minorHAnsi"/>
        <w:sz w:val="20"/>
        <w:szCs w:val="20"/>
      </w:rPr>
      <w:tab/>
    </w:r>
    <w:r w:rsidRPr="00383BEC">
      <w:rPr>
        <w:rFonts w:asciiTheme="minorHAnsi" w:hAnsiTheme="minorHAnsi" w:cstheme="minorHAnsi"/>
        <w:sz w:val="20"/>
        <w:szCs w:val="20"/>
      </w:rPr>
      <w:tab/>
    </w:r>
    <w:r w:rsidRPr="00383BEC">
      <w:rPr>
        <w:rFonts w:asciiTheme="minorHAnsi" w:hAnsiTheme="minorHAnsi" w:cstheme="minorHAnsi"/>
        <w:sz w:val="20"/>
        <w:szCs w:val="20"/>
      </w:rPr>
      <w:tab/>
      <w:t>Collegeville, PA  19426</w:t>
    </w:r>
  </w:p>
  <w:p w14:paraId="78EA927B" w14:textId="4C7BFD2F" w:rsidR="00423154" w:rsidRPr="00383BEC" w:rsidRDefault="00423154" w:rsidP="00423154">
    <w:pPr>
      <w:pStyle w:val="unknownstyle"/>
      <w:jc w:val="right"/>
      <w:rPr>
        <w:rFonts w:asciiTheme="minorHAnsi" w:hAnsiTheme="minorHAnsi" w:cstheme="minorHAnsi"/>
        <w:sz w:val="20"/>
        <w:szCs w:val="20"/>
      </w:rPr>
    </w:pPr>
    <w:r w:rsidRPr="00383BEC">
      <w:rPr>
        <w:rFonts w:asciiTheme="minorHAnsi" w:hAnsiTheme="minorHAnsi" w:cstheme="minorHAnsi"/>
        <w:sz w:val="20"/>
        <w:szCs w:val="20"/>
      </w:rPr>
      <w:t>Phone: (484) 973-6110</w:t>
    </w:r>
  </w:p>
  <w:p w14:paraId="5A026687" w14:textId="48DD424A" w:rsidR="00383BEC" w:rsidRPr="00383BEC" w:rsidRDefault="00383BEC" w:rsidP="00423154">
    <w:pPr>
      <w:pStyle w:val="unknownstyle"/>
      <w:jc w:val="right"/>
      <w:rPr>
        <w:rFonts w:asciiTheme="minorHAnsi" w:hAnsiTheme="minorHAnsi" w:cstheme="minorHAnsi"/>
      </w:rPr>
    </w:pPr>
    <w:r w:rsidRPr="00383BEC">
      <w:rPr>
        <w:rFonts w:asciiTheme="minorHAnsi" w:hAnsiTheme="minorHAnsi" w:cstheme="minorHAnsi"/>
        <w:sz w:val="20"/>
        <w:szCs w:val="20"/>
      </w:rPr>
      <w:t>Website:  www.</w:t>
    </w:r>
    <w:r w:rsidR="001E3E48">
      <w:rPr>
        <w:rFonts w:asciiTheme="minorHAnsi" w:hAnsiTheme="minorHAnsi" w:cstheme="minorHAnsi"/>
        <w:sz w:val="20"/>
        <w:szCs w:val="20"/>
      </w:rPr>
      <w:t>fhycomplex</w:t>
    </w:r>
    <w:r w:rsidRPr="00383BEC">
      <w:rPr>
        <w:rFonts w:asciiTheme="minorHAnsi" w:hAnsiTheme="minorHAnsi" w:cstheme="minorHAnsi"/>
        <w:sz w:val="20"/>
        <w:szCs w:val="20"/>
      </w:rPr>
      <w:t>.org</w:t>
    </w:r>
  </w:p>
  <w:p w14:paraId="29242DF9" w14:textId="77777777" w:rsidR="00047E6E" w:rsidRPr="00FD3436" w:rsidRDefault="005A6614" w:rsidP="00423154">
    <w:pPr>
      <w:pStyle w:val="unknownstyle"/>
      <w:jc w:val="right"/>
      <w:rPr>
        <w:rFonts w:ascii="Times New Roman" w:hAnsi="Times New Roman" w:cs="Times New Roman"/>
        <w:color w:val="000000" w:themeColor="text1"/>
        <w:kern w:val="0"/>
        <w:sz w:val="24"/>
        <w:szCs w:val="24"/>
      </w:rPr>
    </w:pPr>
    <w:r w:rsidRPr="00FD3436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2D9EFAC" wp14:editId="2DCC945E">
              <wp:simplePos x="0" y="0"/>
              <wp:positionH relativeFrom="column">
                <wp:posOffset>-66675</wp:posOffset>
              </wp:positionH>
              <wp:positionV relativeFrom="paragraph">
                <wp:posOffset>187960</wp:posOffset>
              </wp:positionV>
              <wp:extent cx="6191250" cy="635"/>
              <wp:effectExtent l="0" t="0" r="19050" b="1841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0" cy="63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929EBB" id="Rectangle 1" o:spid="_x0000_s1026" style="position:absolute;margin-left:-5.25pt;margin-top:14.8pt;width:487.5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" fillcolor="black [3213]" strokecolor="black [3213]"/>
          </w:pict>
        </mc:Fallback>
      </mc:AlternateContent>
    </w:r>
    <w:r w:rsidR="00423154" w:rsidRPr="00FD3436">
      <w:rPr>
        <w:color w:val="000000" w:themeColor="text1"/>
      </w:rPr>
      <w:tab/>
    </w:r>
    <w:r w:rsidR="00423154" w:rsidRPr="00FD3436">
      <w:rPr>
        <w:color w:val="000000" w:themeColor="text1"/>
      </w:rPr>
      <w:tab/>
    </w:r>
    <w:r w:rsidR="00423154" w:rsidRPr="00FD3436">
      <w:rPr>
        <w:color w:val="000000" w:themeColor="text1"/>
      </w:rPr>
      <w:tab/>
    </w:r>
  </w:p>
  <w:p w14:paraId="6C0476A1" w14:textId="77777777" w:rsidR="00047E6E" w:rsidRDefault="00047E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436D" w14:textId="77777777" w:rsidR="0079148E" w:rsidRPr="005F3962" w:rsidRDefault="0079148E" w:rsidP="005F3962">
    <w:pPr>
      <w:pStyle w:val="unknownstyle"/>
      <w:jc w:val="left"/>
      <w:rPr>
        <w:rFonts w:ascii="Times New Roman" w:hAnsi="Times New Roman" w:cs="Times New Roman"/>
        <w:color w:val="auto"/>
        <w:kern w:val="0"/>
        <w:sz w:val="24"/>
        <w:szCs w:val="24"/>
      </w:rPr>
    </w:pPr>
    <w:r w:rsidRPr="005F3962">
      <w:rPr>
        <w:rFonts w:ascii="Bodoni MT" w:hAnsi="Bodoni MT" w:cs="Bodoni MT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295A5EE" wp14:editId="320B6BB6">
              <wp:simplePos x="0" y="0"/>
              <wp:positionH relativeFrom="column">
                <wp:posOffset>2238375</wp:posOffset>
              </wp:positionH>
              <wp:positionV relativeFrom="paragraph">
                <wp:posOffset>352425</wp:posOffset>
              </wp:positionV>
              <wp:extent cx="3957320" cy="266065"/>
              <wp:effectExtent l="0" t="0" r="508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7320" cy="266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3B65C7" w14:textId="77777777" w:rsidR="0079148E" w:rsidRPr="005F3962" w:rsidRDefault="0079148E" w:rsidP="00446185">
                          <w:pPr>
                            <w:jc w:val="center"/>
                            <w:rPr>
                              <w:color w:val="385623" w:themeColor="accent6" w:themeShade="80"/>
                            </w:rPr>
                          </w:pPr>
                          <w:r w:rsidRPr="005F3962">
                            <w:rPr>
                              <w:rFonts w:ascii="Bodoni MT" w:hAnsi="Bodoni MT" w:cs="Bodoni MT"/>
                              <w:color w:val="385623" w:themeColor="accent6" w:themeShade="80"/>
                              <w:sz w:val="24"/>
                              <w:szCs w:val="24"/>
                            </w:rPr>
                            <w:t>Farm, Home &amp; Youth Foundation of Montgomery County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95A5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76.25pt;margin-top:27.75pt;width:311.6pt;height:20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" stroked="f">
              <v:textbox>
                <w:txbxContent>
                  <w:p w14:paraId="213B65C7" w14:textId="77777777" w:rsidR="0079148E" w:rsidRPr="005F3962" w:rsidRDefault="0079148E" w:rsidP="00446185">
                    <w:pPr>
                      <w:jc w:val="center"/>
                      <w:rPr>
                        <w:color w:val="385623" w:themeColor="accent6" w:themeShade="80"/>
                      </w:rPr>
                    </w:pPr>
                    <w:r w:rsidRPr="005F3962">
                      <w:rPr>
                        <w:rFonts w:ascii="Bodoni MT" w:hAnsi="Bodoni MT" w:cs="Bodoni MT"/>
                        <w:color w:val="385623" w:themeColor="accent6" w:themeShade="80"/>
                        <w:sz w:val="24"/>
                        <w:szCs w:val="24"/>
                      </w:rPr>
                      <w:t>Farm, Home &amp; Youth Foundation of Montgomery County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2FED32" wp14:editId="78AB8D53">
              <wp:simplePos x="0" y="0"/>
              <wp:positionH relativeFrom="column">
                <wp:posOffset>0</wp:posOffset>
              </wp:positionH>
              <wp:positionV relativeFrom="paragraph">
                <wp:posOffset>590550</wp:posOffset>
              </wp:positionV>
              <wp:extent cx="6109970" cy="52070"/>
              <wp:effectExtent l="0" t="0" r="24130" b="2413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09970" cy="52070"/>
                      </a:xfrm>
                      <a:prstGeom prst="rect">
                        <a:avLst/>
                      </a:prstGeom>
                      <a:solidFill>
                        <a:srgbClr val="538135"/>
                      </a:solidFill>
                      <a:ln w="9525">
                        <a:solidFill>
                          <a:srgbClr val="70AD47">
                            <a:lumMod val="5000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CCE54B" id="Rectangle 1" o:spid="_x0000_s1026" style="position:absolute;margin-left:0;margin-top:46.5pt;width:481.1pt;height: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" fillcolor="#538135" strokecolor="#385723"/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68599439" wp14:editId="4F983E46">
          <wp:simplePos x="0" y="0"/>
          <wp:positionH relativeFrom="column">
            <wp:posOffset>-76200</wp:posOffset>
          </wp:positionH>
          <wp:positionV relativeFrom="page">
            <wp:posOffset>275590</wp:posOffset>
          </wp:positionV>
          <wp:extent cx="1216660" cy="709295"/>
          <wp:effectExtent l="0" t="0" r="0" b="0"/>
          <wp:wrapTopAndBottom/>
          <wp:docPr id="12" name="Picture 12" descr="4h center p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4h center p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37D4B"/>
    <w:multiLevelType w:val="hybridMultilevel"/>
    <w:tmpl w:val="14A69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28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>
      <o:colormru v:ext="edit" colors="#860000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AB"/>
    <w:rsid w:val="00047E6E"/>
    <w:rsid w:val="001E3E48"/>
    <w:rsid w:val="002A03FE"/>
    <w:rsid w:val="00354A81"/>
    <w:rsid w:val="00383BEC"/>
    <w:rsid w:val="003B0B9E"/>
    <w:rsid w:val="003D74AA"/>
    <w:rsid w:val="00413217"/>
    <w:rsid w:val="00423154"/>
    <w:rsid w:val="00474041"/>
    <w:rsid w:val="00474361"/>
    <w:rsid w:val="00474F83"/>
    <w:rsid w:val="00491696"/>
    <w:rsid w:val="00491E9B"/>
    <w:rsid w:val="005655B9"/>
    <w:rsid w:val="00581153"/>
    <w:rsid w:val="005A6614"/>
    <w:rsid w:val="00715106"/>
    <w:rsid w:val="0074232E"/>
    <w:rsid w:val="00766ED5"/>
    <w:rsid w:val="0079148E"/>
    <w:rsid w:val="007E4844"/>
    <w:rsid w:val="008B0079"/>
    <w:rsid w:val="008C7F08"/>
    <w:rsid w:val="008F3BE9"/>
    <w:rsid w:val="00A022A6"/>
    <w:rsid w:val="00A04947"/>
    <w:rsid w:val="00A86F16"/>
    <w:rsid w:val="00A93A8A"/>
    <w:rsid w:val="00AD3E5E"/>
    <w:rsid w:val="00B34889"/>
    <w:rsid w:val="00C44564"/>
    <w:rsid w:val="00C627AB"/>
    <w:rsid w:val="00CA7EEB"/>
    <w:rsid w:val="00DD553D"/>
    <w:rsid w:val="00DF0CB2"/>
    <w:rsid w:val="00E8471C"/>
    <w:rsid w:val="00EB520C"/>
    <w:rsid w:val="00EC5B17"/>
    <w:rsid w:val="00F575D1"/>
    <w:rsid w:val="00FD3436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860000"/>
    </o:shapedefaults>
    <o:shapelayout v:ext="edit">
      <o:idmap v:ext="edit" data="2"/>
    </o:shapelayout>
  </w:shapeDefaults>
  <w:decimalSymbol w:val="."/>
  <w:listSeparator w:val=","/>
  <w14:docId w14:val="5DB8C9D3"/>
  <w14:defaultImageDpi w14:val="0"/>
  <w15:chartTrackingRefBased/>
  <w15:docId w15:val="{3F17F29A-CB4A-4775-BBD6-2AE44AB71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knownstyle">
    <w:name w:val="unknown style"/>
    <w:uiPriority w:val="99"/>
    <w:pPr>
      <w:widowControl w:val="0"/>
      <w:overflowPunct w:val="0"/>
      <w:autoSpaceDE w:val="0"/>
      <w:autoSpaceDN w:val="0"/>
      <w:adjustRightInd w:val="0"/>
      <w:jc w:val="center"/>
    </w:pPr>
    <w:rPr>
      <w:rFonts w:ascii="Gill Sans Ultra Bold" w:hAnsi="Gill Sans Ultra Bold" w:cs="Gill Sans Ultra Bold"/>
      <w:color w:val="444D26"/>
      <w:kern w:val="28"/>
      <w:sz w:val="18"/>
      <w:szCs w:val="18"/>
    </w:rPr>
  </w:style>
  <w:style w:type="paragraph" w:customStyle="1" w:styleId="unknownstyle1">
    <w:name w:val="unknown style1"/>
    <w:uiPriority w:val="99"/>
    <w:pPr>
      <w:widowControl w:val="0"/>
      <w:overflowPunct w:val="0"/>
      <w:autoSpaceDE w:val="0"/>
      <w:autoSpaceDN w:val="0"/>
      <w:adjustRightInd w:val="0"/>
    </w:pPr>
    <w:rPr>
      <w:rFonts w:ascii="Comic Sans MS" w:hAnsi="Comic Sans MS" w:cs="Comic Sans MS"/>
      <w:color w:val="000000"/>
      <w:kern w:val="28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047E6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47E6E"/>
    <w:rPr>
      <w:rFonts w:ascii="Times New Roman" w:hAnsi="Times New Roman"/>
      <w:color w:val="000000"/>
      <w:kern w:val="28"/>
    </w:rPr>
  </w:style>
  <w:style w:type="paragraph" w:styleId="Footer">
    <w:name w:val="footer"/>
    <w:basedOn w:val="Normal"/>
    <w:link w:val="FooterChar"/>
    <w:uiPriority w:val="99"/>
    <w:unhideWhenUsed/>
    <w:rsid w:val="00047E6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47E6E"/>
    <w:rPr>
      <w:rFonts w:ascii="Times New Roman" w:hAnsi="Times New Roman"/>
      <w:color w:val="000000"/>
      <w:kern w:val="28"/>
    </w:rPr>
  </w:style>
  <w:style w:type="paragraph" w:customStyle="1" w:styleId="msoaddress">
    <w:name w:val="msoaddress"/>
    <w:rsid w:val="00047E6E"/>
    <w:rPr>
      <w:rFonts w:ascii="Comic Sans MS" w:hAnsi="Comic Sans MS"/>
      <w:color w:val="000000"/>
      <w:kern w:val="28"/>
      <w:sz w:val="15"/>
      <w:szCs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7E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47E6E"/>
    <w:rPr>
      <w:rFonts w:ascii="Segoe UI" w:hAnsi="Segoe UI" w:cs="Segoe UI"/>
      <w:color w:val="00000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7914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14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2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manager@fhyfoundation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vin%20McGinnis\AppData\Local\Microsoft\Windows\INetCache\Content.Outlook\YB8ALT3U\Foundation%20letterhead%20%20template%202022%20col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15FAB-DC1E-437A-846B-FC0187DE5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Foundation letterhead  template 2022 color</Template>
  <TotalTime>26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McGinnis</dc:creator>
  <cp:keywords/>
  <cp:lastModifiedBy>Kevin McGinnis</cp:lastModifiedBy>
  <cp:revision>3</cp:revision>
  <cp:lastPrinted>2022-01-27T02:03:00Z</cp:lastPrinted>
  <dcterms:created xsi:type="dcterms:W3CDTF">2026-09-28T17:32:00Z</dcterms:created>
  <dcterms:modified xsi:type="dcterms:W3CDTF">2026-09-29T13:36:00Z</dcterms:modified>
</cp:coreProperties>
</file>